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77" w:rsidRPr="00136377" w:rsidRDefault="00136377" w:rsidP="0059799E">
      <w:pPr>
        <w:rPr>
          <w:b/>
          <w:sz w:val="40"/>
          <w:szCs w:val="40"/>
        </w:rPr>
      </w:pPr>
      <w:bookmarkStart w:id="0" w:name="_GoBack"/>
      <w:bookmarkEnd w:id="0"/>
      <w:r w:rsidRPr="00136377">
        <w:rPr>
          <w:b/>
          <w:sz w:val="40"/>
          <w:szCs w:val="40"/>
        </w:rPr>
        <w:t>El material de campamento</w:t>
      </w:r>
      <w:r>
        <w:rPr>
          <w:b/>
          <w:sz w:val="40"/>
          <w:szCs w:val="40"/>
        </w:rPr>
        <w:t xml:space="preserve">. </w:t>
      </w:r>
    </w:p>
    <w:p w:rsidR="00136377" w:rsidRPr="00136377" w:rsidRDefault="00136377" w:rsidP="00136377">
      <w:pPr>
        <w:jc w:val="both"/>
        <w:rPr>
          <w:b/>
          <w:u w:val="single"/>
        </w:rPr>
      </w:pPr>
      <w:r w:rsidRPr="00136377">
        <w:rPr>
          <w:b/>
          <w:u w:val="single"/>
        </w:rPr>
        <w:t>Material recomendado para tres días.</w:t>
      </w:r>
    </w:p>
    <w:p w:rsidR="00136377" w:rsidRDefault="00136377" w:rsidP="00136377">
      <w:pPr>
        <w:jc w:val="both"/>
      </w:pPr>
      <w:r>
        <w:t xml:space="preserve">Este es el material individual recomendado para cada asistente al campamento de verano. </w:t>
      </w:r>
    </w:p>
    <w:p w:rsidR="00136377" w:rsidRDefault="00136377" w:rsidP="00136377">
      <w:pPr>
        <w:jc w:val="both"/>
      </w:pPr>
      <w:r>
        <w:t>•</w:t>
      </w:r>
      <w:r>
        <w:tab/>
        <w:t>Saco de dormir y aislante.</w:t>
      </w:r>
    </w:p>
    <w:p w:rsidR="00136377" w:rsidRDefault="00136377" w:rsidP="00136377">
      <w:pPr>
        <w:jc w:val="both"/>
      </w:pPr>
      <w:r>
        <w:t>•</w:t>
      </w:r>
      <w:r>
        <w:tab/>
        <w:t>Una almohada pequeña</w:t>
      </w:r>
    </w:p>
    <w:p w:rsidR="001B25AA" w:rsidRDefault="00136377" w:rsidP="00136377">
      <w:pPr>
        <w:jc w:val="both"/>
      </w:pPr>
      <w:r>
        <w:t>•</w:t>
      </w:r>
      <w:r>
        <w:tab/>
        <w:t xml:space="preserve">Carpa </w:t>
      </w:r>
      <w:r w:rsidR="001B25AA">
        <w:t>(todos los que dijeron poseer este material  en el formulario).</w:t>
      </w:r>
    </w:p>
    <w:p w:rsidR="00136377" w:rsidRDefault="001B25AA" w:rsidP="00136377">
      <w:pPr>
        <w:jc w:val="both"/>
      </w:pPr>
      <w:r>
        <w:t>•</w:t>
      </w:r>
      <w:r>
        <w:tab/>
        <w:t>Linterna</w:t>
      </w:r>
      <w:r w:rsidR="00136377">
        <w:t xml:space="preserve">. </w:t>
      </w:r>
      <w:r>
        <w:t>(O</w:t>
      </w:r>
      <w:r w:rsidR="00C36AFA">
        <w:t>bligatoria para la actividad de astronomía)</w:t>
      </w:r>
    </w:p>
    <w:p w:rsidR="00136377" w:rsidRDefault="00136377" w:rsidP="00136377">
      <w:pPr>
        <w:jc w:val="both"/>
      </w:pPr>
      <w:r>
        <w:t>•</w:t>
      </w:r>
      <w:r>
        <w:tab/>
        <w:t xml:space="preserve">Ropa interior y </w:t>
      </w:r>
      <w:r w:rsidR="00C36AFA">
        <w:t xml:space="preserve">calcetines: varias mudas, </w:t>
      </w:r>
      <w:r w:rsidR="00C36AFA" w:rsidRPr="001B25AA">
        <w:t xml:space="preserve">unas </w:t>
      </w:r>
      <w:r w:rsidRPr="001B25AA">
        <w:t xml:space="preserve">4 </w:t>
      </w:r>
      <w:proofErr w:type="spellStart"/>
      <w:r w:rsidR="00FD7DC8" w:rsidRPr="001B25AA">
        <w:t>ó</w:t>
      </w:r>
      <w:proofErr w:type="spellEnd"/>
      <w:r w:rsidRPr="001B25AA">
        <w:t xml:space="preserve"> 5.</w:t>
      </w:r>
    </w:p>
    <w:p w:rsidR="00136377" w:rsidRDefault="00136377" w:rsidP="00136377">
      <w:pPr>
        <w:jc w:val="both"/>
      </w:pPr>
      <w:r>
        <w:t>•</w:t>
      </w:r>
      <w:r>
        <w:tab/>
        <w:t xml:space="preserve">Poleras  </w:t>
      </w:r>
      <w:proofErr w:type="gramStart"/>
      <w:r>
        <w:t>( 4</w:t>
      </w:r>
      <w:proofErr w:type="gramEnd"/>
      <w:r>
        <w:t xml:space="preserve"> u 5), pantalones cortos, alguno largo.</w:t>
      </w:r>
    </w:p>
    <w:p w:rsidR="00136377" w:rsidRDefault="00136377" w:rsidP="00C36AFA">
      <w:pPr>
        <w:tabs>
          <w:tab w:val="left" w:pos="709"/>
        </w:tabs>
        <w:ind w:left="709" w:hanging="709"/>
        <w:jc w:val="both"/>
      </w:pPr>
      <w:r>
        <w:t>•</w:t>
      </w:r>
      <w:r>
        <w:tab/>
        <w:t xml:space="preserve">Pijama o buzo  (para dormir por las noches).Se solicita llevar ropa cómoda para dormir, pensando que usted deberá compartir la carpa y deberá movilizarse hasta las </w:t>
      </w:r>
      <w:proofErr w:type="gramStart"/>
      <w:r>
        <w:t>dependencias</w:t>
      </w:r>
      <w:proofErr w:type="gramEnd"/>
      <w:r>
        <w:t xml:space="preserve"> del baño en la mañana y en caso de necesitarlo durante la noche.</w:t>
      </w:r>
    </w:p>
    <w:p w:rsidR="00EE01C1" w:rsidRDefault="00136377" w:rsidP="00EE01C1">
      <w:pPr>
        <w:jc w:val="both"/>
      </w:pPr>
      <w:r>
        <w:t>•</w:t>
      </w:r>
      <w:r>
        <w:tab/>
        <w:t xml:space="preserve">Alguna prenda de abrigo: 1 </w:t>
      </w:r>
      <w:proofErr w:type="spellStart"/>
      <w:r>
        <w:t>polerón</w:t>
      </w:r>
      <w:proofErr w:type="spellEnd"/>
      <w:r>
        <w:t xml:space="preserve"> o polar para abrigo.</w:t>
      </w:r>
    </w:p>
    <w:p w:rsidR="00EE01C1" w:rsidRDefault="00EE01C1" w:rsidP="00EE01C1">
      <w:pPr>
        <w:jc w:val="both"/>
      </w:pPr>
      <w:r>
        <w:t>•</w:t>
      </w:r>
      <w:r>
        <w:tab/>
        <w:t>Gorrito para el sol.</w:t>
      </w:r>
    </w:p>
    <w:p w:rsidR="00136377" w:rsidRDefault="00136377" w:rsidP="00136377">
      <w:pPr>
        <w:jc w:val="both"/>
      </w:pPr>
      <w:r>
        <w:t>•</w:t>
      </w:r>
      <w:r>
        <w:tab/>
        <w:t>Toalla: grande para baño.</w:t>
      </w:r>
    </w:p>
    <w:p w:rsidR="00136377" w:rsidRDefault="00136377" w:rsidP="00C36AFA">
      <w:pPr>
        <w:ind w:left="709" w:hanging="709"/>
        <w:jc w:val="both"/>
      </w:pPr>
      <w:r>
        <w:t>•</w:t>
      </w:r>
      <w:r>
        <w:tab/>
        <w:t>Traje de baño. Aunque no hay actividades contempladas con agua  por ser época de calor se podría necesitar.</w:t>
      </w:r>
    </w:p>
    <w:p w:rsidR="00136377" w:rsidRDefault="00136377" w:rsidP="00136377">
      <w:pPr>
        <w:jc w:val="both"/>
      </w:pPr>
      <w:r>
        <w:t>•</w:t>
      </w:r>
      <w:r>
        <w:tab/>
        <w:t>Zapatillas deportivas para caminar cómodamente en terreno.</w:t>
      </w:r>
    </w:p>
    <w:p w:rsidR="00136377" w:rsidRDefault="00136377" w:rsidP="00136377">
      <w:pPr>
        <w:jc w:val="both"/>
      </w:pPr>
      <w:r>
        <w:t>•</w:t>
      </w:r>
      <w:r>
        <w:tab/>
        <w:t>Chalas de agua para duchas.</w:t>
      </w:r>
    </w:p>
    <w:p w:rsidR="00136377" w:rsidRDefault="00136377" w:rsidP="00136377">
      <w:pPr>
        <w:jc w:val="both"/>
      </w:pPr>
      <w:r>
        <w:t>•</w:t>
      </w:r>
      <w:r>
        <w:tab/>
        <w:t xml:space="preserve">Útiles de aseo: peine, </w:t>
      </w:r>
      <w:proofErr w:type="spellStart"/>
      <w:r>
        <w:t>shampoo</w:t>
      </w:r>
      <w:proofErr w:type="spellEnd"/>
      <w:r>
        <w:t xml:space="preserve">, </w:t>
      </w:r>
      <w:r w:rsidR="00CB18FF">
        <w:t xml:space="preserve">jabón, </w:t>
      </w:r>
      <w:r>
        <w:t>desodorante</w:t>
      </w:r>
      <w:r w:rsidR="00CB18FF">
        <w:t>,</w:t>
      </w:r>
      <w:r>
        <w:t xml:space="preserve">  cepillo y pasta de dientes.</w:t>
      </w:r>
    </w:p>
    <w:p w:rsidR="00136377" w:rsidRDefault="00136377" w:rsidP="00136377">
      <w:pPr>
        <w:jc w:val="both"/>
      </w:pPr>
      <w:r>
        <w:t>•</w:t>
      </w:r>
      <w:r>
        <w:tab/>
        <w:t>Bolsas de plástico para la ropa sucia y otros usos.</w:t>
      </w:r>
    </w:p>
    <w:p w:rsidR="00136377" w:rsidRDefault="00136377" w:rsidP="00136377">
      <w:pPr>
        <w:jc w:val="both"/>
      </w:pPr>
      <w:r>
        <w:t>•</w:t>
      </w:r>
      <w:r>
        <w:tab/>
        <w:t>Repelen</w:t>
      </w:r>
      <w:r w:rsidR="001B25AA">
        <w:t xml:space="preserve">te de mosquitos </w:t>
      </w:r>
      <w:r w:rsidR="001B25AA" w:rsidRPr="001B25AA">
        <w:t>protector solar</w:t>
      </w:r>
      <w:r w:rsidRPr="001B25AA">
        <w:t>.</w:t>
      </w:r>
    </w:p>
    <w:p w:rsidR="00136377" w:rsidRDefault="00136377" w:rsidP="00136377">
      <w:pPr>
        <w:jc w:val="both"/>
      </w:pPr>
      <w:r>
        <w:t>•</w:t>
      </w:r>
      <w:r>
        <w:tab/>
        <w:t>1 rollo de papel higiénico.</w:t>
      </w:r>
    </w:p>
    <w:p w:rsidR="00A9571D" w:rsidRDefault="00A9571D" w:rsidP="00A9571D">
      <w:pPr>
        <w:pStyle w:val="Prrafodelista"/>
        <w:numPr>
          <w:ilvl w:val="0"/>
          <w:numId w:val="6"/>
        </w:numPr>
        <w:jc w:val="both"/>
      </w:pPr>
      <w:r>
        <w:t>Una botella de agua.</w:t>
      </w:r>
    </w:p>
    <w:p w:rsidR="003E019C" w:rsidRDefault="003E019C" w:rsidP="00136377">
      <w:pPr>
        <w:jc w:val="both"/>
        <w:rPr>
          <w:sz w:val="36"/>
          <w:szCs w:val="36"/>
        </w:rPr>
      </w:pPr>
      <w:r>
        <w:rPr>
          <w:sz w:val="36"/>
          <w:szCs w:val="36"/>
        </w:rPr>
        <w:t>N</w:t>
      </w:r>
      <w:r w:rsidRPr="003E019C">
        <w:rPr>
          <w:sz w:val="36"/>
          <w:szCs w:val="36"/>
        </w:rPr>
        <w:t>O DEBES LLEVAR</w:t>
      </w:r>
    </w:p>
    <w:p w:rsidR="009F6256" w:rsidRDefault="003E019C" w:rsidP="00533CA6">
      <w:pPr>
        <w:jc w:val="both"/>
      </w:pPr>
      <w:r>
        <w:t>Objetos de valor, dinero ni comida extra.</w:t>
      </w:r>
      <w:r w:rsidR="0052425D">
        <w:t xml:space="preserve"> Los encargados del campamento no se hacen responsables por la pérdida de objetos de valor o dinero.</w:t>
      </w:r>
    </w:p>
    <w:p w:rsidR="009F6256" w:rsidRPr="001B25AA" w:rsidRDefault="008B510B" w:rsidP="00533CA6">
      <w:pPr>
        <w:jc w:val="both"/>
      </w:pPr>
      <w:r w:rsidRPr="001B25AA">
        <w:t>Si toma algún remedio no olvide llevarlo.</w:t>
      </w: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9F6256" w:rsidRDefault="009F6256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p w:rsidR="00F227B1" w:rsidRDefault="00F227B1" w:rsidP="00533CA6">
      <w:pPr>
        <w:jc w:val="both"/>
      </w:pPr>
    </w:p>
    <w:sectPr w:rsidR="00F227B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B5E" w:rsidRDefault="00F35B5E" w:rsidP="00533CA6">
      <w:pPr>
        <w:spacing w:after="0" w:line="240" w:lineRule="auto"/>
      </w:pPr>
      <w:r>
        <w:separator/>
      </w:r>
    </w:p>
  </w:endnote>
  <w:endnote w:type="continuationSeparator" w:id="0">
    <w:p w:rsidR="00F35B5E" w:rsidRDefault="00F35B5E" w:rsidP="0053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B5E" w:rsidRDefault="00F35B5E" w:rsidP="00533CA6">
      <w:pPr>
        <w:spacing w:after="0" w:line="240" w:lineRule="auto"/>
      </w:pPr>
      <w:r>
        <w:separator/>
      </w:r>
    </w:p>
  </w:footnote>
  <w:footnote w:type="continuationSeparator" w:id="0">
    <w:p w:rsidR="00F35B5E" w:rsidRDefault="00F35B5E" w:rsidP="00533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CA6" w:rsidRDefault="009F6256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-283210</wp:posOffset>
          </wp:positionH>
          <wp:positionV relativeFrom="paragraph">
            <wp:posOffset>-298450</wp:posOffset>
          </wp:positionV>
          <wp:extent cx="486410" cy="621665"/>
          <wp:effectExtent l="0" t="0" r="8890" b="698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4383405</wp:posOffset>
          </wp:positionH>
          <wp:positionV relativeFrom="paragraph">
            <wp:posOffset>-442595</wp:posOffset>
          </wp:positionV>
          <wp:extent cx="1668145" cy="945515"/>
          <wp:effectExtent l="0" t="0" r="8255" b="6985"/>
          <wp:wrapSquare wrapText="bothSides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145" cy="945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52162"/>
    <w:multiLevelType w:val="hybridMultilevel"/>
    <w:tmpl w:val="C004FC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D3AB3"/>
    <w:multiLevelType w:val="hybridMultilevel"/>
    <w:tmpl w:val="526ECF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42050"/>
    <w:multiLevelType w:val="hybridMultilevel"/>
    <w:tmpl w:val="9F5E6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256F5"/>
    <w:multiLevelType w:val="hybridMultilevel"/>
    <w:tmpl w:val="6D4C66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C5232"/>
    <w:multiLevelType w:val="hybridMultilevel"/>
    <w:tmpl w:val="162847D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010532"/>
    <w:multiLevelType w:val="hybridMultilevel"/>
    <w:tmpl w:val="20967A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77"/>
    <w:rsid w:val="00136377"/>
    <w:rsid w:val="001A56F5"/>
    <w:rsid w:val="001B25AA"/>
    <w:rsid w:val="00393C74"/>
    <w:rsid w:val="003C1CE0"/>
    <w:rsid w:val="003E019C"/>
    <w:rsid w:val="0052425D"/>
    <w:rsid w:val="00533CA6"/>
    <w:rsid w:val="00592D33"/>
    <w:rsid w:val="0059799E"/>
    <w:rsid w:val="006B4EB7"/>
    <w:rsid w:val="008B510B"/>
    <w:rsid w:val="00970AA1"/>
    <w:rsid w:val="009F6256"/>
    <w:rsid w:val="00A9571D"/>
    <w:rsid w:val="00AE5B26"/>
    <w:rsid w:val="00B250A7"/>
    <w:rsid w:val="00C36AFA"/>
    <w:rsid w:val="00CB18FF"/>
    <w:rsid w:val="00EC3487"/>
    <w:rsid w:val="00EE01C1"/>
    <w:rsid w:val="00F227B1"/>
    <w:rsid w:val="00F35B5E"/>
    <w:rsid w:val="00F46768"/>
    <w:rsid w:val="00F714CF"/>
    <w:rsid w:val="00FD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52A79005-F35B-470C-90F7-B871B28D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3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533CA6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533C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533CA6"/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33CA6"/>
    <w:rPr>
      <w:rFonts w:ascii="Tahoma" w:hAnsi="Tahoma" w:cs="Tahoma"/>
      <w:sz w:val="16"/>
      <w:szCs w:val="16"/>
      <w:lang w:val="es-CL"/>
    </w:rPr>
  </w:style>
  <w:style w:type="paragraph" w:styleId="Prrafodelista">
    <w:name w:val="List Paragraph"/>
    <w:basedOn w:val="Normal"/>
    <w:uiPriority w:val="34"/>
    <w:qFormat/>
    <w:rsid w:val="00136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is%20Documentos\Desktop\PLANTILLA%20DPTO.%20-%20copi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DPTO. - copia</Template>
  <TotalTime>1</TotalTime>
  <Pages>4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Héctor</dc:creator>
  <cp:lastModifiedBy>Alumno</cp:lastModifiedBy>
  <cp:revision>3</cp:revision>
  <dcterms:created xsi:type="dcterms:W3CDTF">2015-11-23T13:12:00Z</dcterms:created>
  <dcterms:modified xsi:type="dcterms:W3CDTF">2015-11-25T21:00:00Z</dcterms:modified>
</cp:coreProperties>
</file>